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left w:w="142" w:type="dxa"/>
          <w:bottom w:w="57" w:type="dxa"/>
          <w:right w:w="57" w:type="dxa"/>
        </w:tblCellMar>
        <w:tblLook w:val="04A0" w:firstRow="1" w:lastRow="0" w:firstColumn="1" w:lastColumn="0" w:noHBand="0" w:noVBand="1"/>
        <w:tblCaption w:val="By Donation – Suggested Amount $15"/>
        <w:tblDescription w:val="By Donation – Suggested Amount $15"/>
      </w:tblPr>
      <w:tblGrid>
        <w:gridCol w:w="2489"/>
        <w:gridCol w:w="1951"/>
        <w:gridCol w:w="1859"/>
        <w:gridCol w:w="3061"/>
      </w:tblGrid>
      <w:tr w:rsidR="000172E5" w:rsidRPr="00846B76" w14:paraId="295EFA64" w14:textId="77777777" w:rsidTr="003730EC">
        <w:trPr>
          <w:jc w:val="center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00ADEE"/>
            <w:vAlign w:val="bottom"/>
          </w:tcPr>
          <w:p w14:paraId="54505879" w14:textId="7800E5CE" w:rsidR="000172E5" w:rsidRPr="00846B76" w:rsidRDefault="00611675" w:rsidP="006145D8">
            <w:pPr>
              <w:spacing w:before="120" w:after="120"/>
              <w:rPr>
                <w:rFonts w:asciiTheme="majorHAnsi" w:hAnsiTheme="majorHAnsi"/>
                <w:b/>
              </w:rPr>
            </w:pPr>
            <w:bookmarkStart w:id="0" w:name="_GoBack"/>
            <w:bookmarkEnd w:id="0"/>
            <w:r>
              <w:rPr>
                <w:rFonts w:asciiTheme="majorHAnsi" w:hAnsiTheme="majorHAnsi"/>
                <w:b/>
                <w:color w:val="FFFFFF" w:themeColor="background1"/>
              </w:rPr>
              <w:t xml:space="preserve"> </w:t>
            </w:r>
            <w:r w:rsidR="00C633D7" w:rsidRPr="00486D6D">
              <w:rPr>
                <w:rFonts w:asciiTheme="majorHAnsi" w:hAnsiTheme="majorHAnsi"/>
                <w:b/>
                <w:color w:val="FFFFFF" w:themeColor="background1"/>
              </w:rPr>
              <w:t>Personal Information</w:t>
            </w:r>
          </w:p>
        </w:tc>
      </w:tr>
      <w:tr w:rsidR="000172E5" w:rsidRPr="00846B76" w14:paraId="76DEF06D" w14:textId="77777777" w:rsidTr="003730EC">
        <w:trPr>
          <w:jc w:val="center"/>
        </w:trPr>
        <w:tc>
          <w:tcPr>
            <w:tcW w:w="1330" w:type="pct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14:paraId="3BB89F67" w14:textId="12FFB84B" w:rsidR="000172E5" w:rsidRPr="00846B76" w:rsidRDefault="00D90AE2" w:rsidP="004B5264">
            <w:pPr>
              <w:pStyle w:val="NormalIndent"/>
              <w:ind w:left="-105"/>
            </w:pPr>
            <w:r>
              <w:t>First Name</w:t>
            </w:r>
            <w:r w:rsidR="00AF31F7">
              <w:t>:</w:t>
            </w:r>
          </w:p>
        </w:tc>
        <w:tc>
          <w:tcPr>
            <w:tcW w:w="36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C7FA6D" w14:textId="2F58140C" w:rsidR="000172E5" w:rsidRPr="00846B76" w:rsidRDefault="000172E5" w:rsidP="00311D4F"/>
        </w:tc>
      </w:tr>
      <w:tr w:rsidR="000172E5" w:rsidRPr="00846B76" w14:paraId="644F84A1" w14:textId="77777777" w:rsidTr="003730EC">
        <w:trPr>
          <w:jc w:val="center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1BA74B7" w14:textId="733772BA" w:rsidR="000172E5" w:rsidRPr="00846B76" w:rsidRDefault="00D90AE2" w:rsidP="004B5264">
            <w:pPr>
              <w:pStyle w:val="NormalIndent"/>
              <w:ind w:left="-105"/>
            </w:pPr>
            <w:r>
              <w:t>Last Name</w:t>
            </w:r>
            <w:r w:rsidR="00AF31F7">
              <w:t>:</w:t>
            </w:r>
          </w:p>
        </w:tc>
        <w:tc>
          <w:tcPr>
            <w:tcW w:w="36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91C78B5" w14:textId="29A78BF6" w:rsidR="000172E5" w:rsidRPr="00846B76" w:rsidRDefault="000172E5" w:rsidP="00311D4F"/>
        </w:tc>
      </w:tr>
      <w:tr w:rsidR="003730EC" w:rsidRPr="00846B76" w14:paraId="4A2627E9" w14:textId="77777777" w:rsidTr="003730EC">
        <w:trPr>
          <w:trHeight w:val="681"/>
          <w:jc w:val="center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599FFC43" w14:textId="4982CAA4" w:rsidR="003730EC" w:rsidRDefault="003730EC" w:rsidP="004B5264">
            <w:pPr>
              <w:pStyle w:val="NormalIndent"/>
              <w:ind w:left="-105"/>
            </w:pPr>
            <w:r>
              <w:t>Phone:</w:t>
            </w:r>
          </w:p>
        </w:tc>
        <w:tc>
          <w:tcPr>
            <w:tcW w:w="1042" w:type="pct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14:paraId="699D8621" w14:textId="78C9DD4D" w:rsidR="003730EC" w:rsidRPr="00846B76" w:rsidRDefault="003730EC" w:rsidP="00311D4F"/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8E11A46" w14:textId="33F1C840" w:rsidR="003730EC" w:rsidRDefault="003730EC" w:rsidP="003730EC">
            <w:pPr>
              <w:spacing w:before="0"/>
              <w:rPr>
                <w:sz w:val="16"/>
              </w:rPr>
            </w:pPr>
            <w:r>
              <w:rPr>
                <w:rFonts w:ascii="ZWAdobeF" w:hAnsi="ZWAdobeF" w:cs="ZWAdobeF"/>
                <w:sz w:val="2"/>
                <w:szCs w:val="2"/>
              </w:rPr>
              <w:t xml:space="preserve"> </w:t>
            </w:r>
            <w:r w:rsidRPr="003730EC">
              <w:rPr>
                <w:sz w:val="16"/>
              </w:rPr>
              <w:t>(Optional)</w:t>
            </w:r>
          </w:p>
          <w:p w14:paraId="5B2FA07D" w14:textId="72574438" w:rsidR="003730EC" w:rsidRDefault="003730EC" w:rsidP="003730EC">
            <w:pPr>
              <w:spacing w:before="0"/>
            </w:pPr>
            <w:r>
              <w:t>Pronouns:</w:t>
            </w:r>
          </w:p>
        </w:tc>
        <w:tc>
          <w:tcPr>
            <w:tcW w:w="1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D2CC8F4" w14:textId="59047863" w:rsidR="003730EC" w:rsidRPr="00846B76" w:rsidRDefault="003730EC" w:rsidP="00311D4F"/>
        </w:tc>
      </w:tr>
      <w:tr w:rsidR="00C633D7" w:rsidRPr="00846B76" w14:paraId="674B6D5C" w14:textId="77777777" w:rsidTr="003730EC">
        <w:trPr>
          <w:jc w:val="center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04D60902" w14:textId="39A4DDE1" w:rsidR="00C633D7" w:rsidRDefault="00C633D7" w:rsidP="004B5264">
            <w:pPr>
              <w:pStyle w:val="NormalIndent"/>
              <w:ind w:left="-105"/>
            </w:pPr>
            <w:r>
              <w:t>Address</w:t>
            </w:r>
            <w:r w:rsidR="00AF31F7">
              <w:t>:</w:t>
            </w:r>
          </w:p>
        </w:tc>
        <w:tc>
          <w:tcPr>
            <w:tcW w:w="36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22457DD" w14:textId="1B8B513F" w:rsidR="00C633D7" w:rsidRPr="00846B76" w:rsidRDefault="00C633D7" w:rsidP="004B5264"/>
        </w:tc>
      </w:tr>
      <w:tr w:rsidR="00C633D7" w:rsidRPr="00846B76" w14:paraId="66AA330A" w14:textId="77777777" w:rsidTr="003730EC">
        <w:trPr>
          <w:jc w:val="center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2D6F80E" w14:textId="04E0D496" w:rsidR="00C633D7" w:rsidRDefault="00C633D7" w:rsidP="004B5264">
            <w:pPr>
              <w:pStyle w:val="NormalIndent"/>
              <w:ind w:left="-105"/>
            </w:pPr>
            <w:r>
              <w:t>City</w:t>
            </w:r>
            <w:r w:rsidR="00AF31F7">
              <w:t>:</w:t>
            </w:r>
          </w:p>
        </w:tc>
        <w:tc>
          <w:tcPr>
            <w:tcW w:w="10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BF6FC89" w14:textId="66D61C3C" w:rsidR="00C633D7" w:rsidRPr="00846B76" w:rsidRDefault="00C633D7" w:rsidP="0040530D"/>
        </w:tc>
        <w:tc>
          <w:tcPr>
            <w:tcW w:w="9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D431099" w14:textId="548CDC23" w:rsidR="00C633D7" w:rsidRDefault="00C633D7" w:rsidP="004B5264">
            <w:r>
              <w:t>Postal Code</w:t>
            </w:r>
            <w:r w:rsidR="00002C7A">
              <w:t>:</w:t>
            </w:r>
          </w:p>
        </w:tc>
        <w:tc>
          <w:tcPr>
            <w:tcW w:w="16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0E0AF1A" w14:textId="674D18C9" w:rsidR="00C633D7" w:rsidRPr="00846B76" w:rsidRDefault="00C633D7" w:rsidP="0040530D"/>
        </w:tc>
      </w:tr>
      <w:tr w:rsidR="000172E5" w:rsidRPr="00846B76" w14:paraId="35FE49FF" w14:textId="77777777" w:rsidTr="003730EC">
        <w:trPr>
          <w:jc w:val="center"/>
        </w:trPr>
        <w:tc>
          <w:tcPr>
            <w:tcW w:w="1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34D5E55F" w14:textId="12EA410D" w:rsidR="000172E5" w:rsidRPr="00846B76" w:rsidRDefault="00D90AE2" w:rsidP="004B5264">
            <w:pPr>
              <w:pStyle w:val="NormalIndent"/>
              <w:ind w:left="-105"/>
            </w:pPr>
            <w:r>
              <w:t>Email</w:t>
            </w:r>
            <w:r w:rsidR="00AF31F7">
              <w:t>:</w:t>
            </w:r>
          </w:p>
        </w:tc>
        <w:tc>
          <w:tcPr>
            <w:tcW w:w="367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CCD2B2E" w14:textId="13BCD042" w:rsidR="000172E5" w:rsidRPr="00846B76" w:rsidRDefault="000172E5" w:rsidP="00311D4F"/>
        </w:tc>
      </w:tr>
      <w:tr w:rsidR="000172E5" w:rsidRPr="00846B76" w14:paraId="75AAABDE" w14:textId="77777777" w:rsidTr="003730EC">
        <w:trPr>
          <w:trHeight w:val="714"/>
          <w:jc w:val="center"/>
        </w:trPr>
        <w:tc>
          <w:tcPr>
            <w:tcW w:w="1330" w:type="pct"/>
            <w:vAlign w:val="center"/>
          </w:tcPr>
          <w:p w14:paraId="2FBC8015" w14:textId="51358744" w:rsidR="000172E5" w:rsidRPr="00846B76" w:rsidRDefault="00D90AE2" w:rsidP="00C45034">
            <w:r>
              <w:t>Membership Fee:</w:t>
            </w:r>
          </w:p>
        </w:tc>
        <w:tc>
          <w:tcPr>
            <w:tcW w:w="3670" w:type="pct"/>
            <w:gridSpan w:val="3"/>
            <w:tcBorders>
              <w:bottom w:val="single" w:sz="4" w:space="0" w:color="auto"/>
            </w:tcBorders>
            <w:vAlign w:val="center"/>
          </w:tcPr>
          <w:p w14:paraId="6D8A8203" w14:textId="60F125CB" w:rsidR="000172E5" w:rsidRPr="005A2631" w:rsidRDefault="004109A3" w:rsidP="00600570">
            <w:pPr>
              <w:jc w:val="center"/>
              <w:rPr>
                <w:color w:val="BFBFBF" w:themeColor="background1" w:themeShade="BF"/>
              </w:rPr>
            </w:pPr>
            <w:r>
              <w:rPr>
                <w:color w:val="BFBFBF" w:themeColor="background1" w:themeShade="BF"/>
              </w:rPr>
              <w:t>Suggested Amount - $15</w:t>
            </w:r>
          </w:p>
        </w:tc>
      </w:tr>
      <w:tr w:rsidR="003A0DAE" w:rsidRPr="00846B76" w14:paraId="2F717F70" w14:textId="77777777" w:rsidTr="003730EC">
        <w:trPr>
          <w:trHeight w:val="660"/>
          <w:jc w:val="center"/>
        </w:trPr>
        <w:tc>
          <w:tcPr>
            <w:tcW w:w="1330" w:type="pct"/>
            <w:tcBorders>
              <w:top w:val="single" w:sz="4" w:space="0" w:color="auto"/>
            </w:tcBorders>
            <w:vAlign w:val="center"/>
          </w:tcPr>
          <w:p w14:paraId="2379A2C1" w14:textId="67B1BD34" w:rsidR="003A0DAE" w:rsidRPr="003A0DAE" w:rsidRDefault="003A0DAE" w:rsidP="00600570">
            <w:pPr>
              <w:jc w:val="center"/>
              <w:rPr>
                <w:sz w:val="27"/>
                <w:szCs w:val="27"/>
              </w:rPr>
            </w:pPr>
            <w:r w:rsidRPr="003A0DAE">
              <w:rPr>
                <w:sz w:val="27"/>
                <w:szCs w:val="27"/>
              </w:rPr>
              <w:t>Method of Payment:</w:t>
            </w:r>
          </w:p>
        </w:tc>
        <w:tc>
          <w:tcPr>
            <w:tcW w:w="3670" w:type="pct"/>
            <w:gridSpan w:val="3"/>
            <w:tcBorders>
              <w:top w:val="single" w:sz="4" w:space="0" w:color="auto"/>
            </w:tcBorders>
            <w:vAlign w:val="center"/>
          </w:tcPr>
          <w:p w14:paraId="0C6590D2" w14:textId="68A16EC5" w:rsidR="003A0DAE" w:rsidRPr="00846B76" w:rsidRDefault="00B133C3" w:rsidP="00B133C3">
            <w:pPr>
              <w:jc w:val="center"/>
            </w:pPr>
            <w:r>
              <w:rPr>
                <w:rFonts w:ascii="Segoe UI Symbol" w:hAnsi="Segoe UI Symbol" w:cs="Segoe UI Symbol"/>
              </w:rPr>
              <w:t>☐</w:t>
            </w:r>
            <w:r>
              <w:t xml:space="preserve"> Cash </w:t>
            </w:r>
            <w:r>
              <w:rPr>
                <w:rFonts w:ascii="Segoe UI Symbol" w:hAnsi="Segoe UI Symbol" w:cs="Segoe UI Symbol"/>
              </w:rPr>
              <w:t>☐</w:t>
            </w:r>
            <w:r>
              <w:t xml:space="preserve"> E-Transfer </w:t>
            </w:r>
            <w:r>
              <w:rPr>
                <w:rFonts w:ascii="Segoe UI Symbol" w:hAnsi="Segoe UI Symbol" w:cs="Segoe UI Symbol"/>
              </w:rPr>
              <w:t>☐</w:t>
            </w:r>
            <w:r>
              <w:t xml:space="preserve"> Cheque </w:t>
            </w:r>
            <w:r>
              <w:rPr>
                <w:rFonts w:ascii="Segoe UI Symbol" w:hAnsi="Segoe UI Symbol" w:cs="Segoe UI Symbol"/>
              </w:rPr>
              <w:t>☐</w:t>
            </w:r>
            <w:r>
              <w:t xml:space="preserve"> Other</w:t>
            </w:r>
          </w:p>
        </w:tc>
      </w:tr>
    </w:tbl>
    <w:p w14:paraId="4AE471E6" w14:textId="77777777" w:rsidR="00207FB9" w:rsidRPr="00207FB9" w:rsidRDefault="00207FB9">
      <w:pPr>
        <w:rPr>
          <w:sz w:val="2"/>
          <w:szCs w:val="16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By Donation – Suggested Amount $15"/>
        <w:tblDescription w:val="By Donation – Suggested Amount $15"/>
      </w:tblPr>
      <w:tblGrid>
        <w:gridCol w:w="9360"/>
      </w:tblGrid>
      <w:tr w:rsidR="00207FB9" w:rsidRPr="00846B76" w14:paraId="31B279B4" w14:textId="77777777" w:rsidTr="009D5EB2">
        <w:tc>
          <w:tcPr>
            <w:tcW w:w="5000" w:type="pct"/>
            <w:tcBorders>
              <w:bottom w:val="single" w:sz="4" w:space="0" w:color="auto"/>
            </w:tcBorders>
            <w:shd w:val="clear" w:color="auto" w:fill="00ADEE"/>
            <w:vAlign w:val="bottom"/>
          </w:tcPr>
          <w:p w14:paraId="6346E455" w14:textId="23E2C5A1" w:rsidR="00207FB9" w:rsidRPr="00846B76" w:rsidRDefault="00207FB9" w:rsidP="009D5EB2">
            <w:pPr>
              <w:spacing w:before="120" w:after="12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  <w:color w:val="FFFFFF" w:themeColor="background1"/>
              </w:rPr>
              <w:t>Photography Permission</w:t>
            </w:r>
          </w:p>
        </w:tc>
      </w:tr>
    </w:tbl>
    <w:p w14:paraId="0AE839DE" w14:textId="464A8EF0" w:rsidR="001658EB" w:rsidRDefault="007069F1" w:rsidP="00C633D7">
      <w:sdt>
        <w:sdtPr>
          <w:id w:val="-4444629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41F9">
            <w:rPr>
              <w:rFonts w:ascii="MS Gothic" w:eastAsia="MS Gothic" w:hAnsi="MS Gothic" w:hint="eastAsia"/>
            </w:rPr>
            <w:t>☐</w:t>
          </w:r>
        </w:sdtContent>
      </w:sdt>
      <w:r w:rsidR="006541F9">
        <w:t xml:space="preserve">  </w:t>
      </w:r>
      <w:r w:rsidR="00C633D7">
        <w:t xml:space="preserve">YES </w:t>
      </w:r>
      <w:r w:rsidR="006541F9">
        <w:t xml:space="preserve">  </w:t>
      </w:r>
      <w:sdt>
        <w:sdtPr>
          <w:id w:val="10535049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41F9">
            <w:rPr>
              <w:rFonts w:ascii="MS Gothic" w:eastAsia="MS Gothic" w:hAnsi="MS Gothic" w:hint="eastAsia"/>
            </w:rPr>
            <w:t>☐</w:t>
          </w:r>
        </w:sdtContent>
      </w:sdt>
      <w:r w:rsidR="006541F9">
        <w:t xml:space="preserve">   </w:t>
      </w:r>
      <w:r w:rsidR="00C633D7">
        <w:t>N</w:t>
      </w:r>
      <w:r w:rsidR="006541F9">
        <w:t xml:space="preserve">O   </w:t>
      </w:r>
      <w:r w:rsidR="00C633D7">
        <w:t xml:space="preserve"> I hereby grant permission to </w:t>
      </w:r>
      <w:r w:rsidR="004B5264">
        <w:t>the Tri-Cities Pride Society</w:t>
      </w:r>
      <w:r w:rsidR="00C633D7">
        <w:t xml:space="preserve"> to take photographs of me. These pictures may be used in Tri-Cities Pride publications and on the group’s website and social media at any time for the purpose of promotion and celebration of the society and</w:t>
      </w:r>
      <w:r w:rsidR="00C633D7">
        <w:rPr>
          <w:lang w:val="en-CA"/>
        </w:rPr>
        <w:t>/or its causes</w:t>
      </w:r>
      <w:r w:rsidR="00C633D7"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502601" w:rsidRPr="00846B76" w14:paraId="748FE4B4" w14:textId="77777777" w:rsidTr="00002C7A">
        <w:tc>
          <w:tcPr>
            <w:tcW w:w="5000" w:type="pct"/>
            <w:tcBorders>
              <w:bottom w:val="single" w:sz="4" w:space="0" w:color="auto"/>
            </w:tcBorders>
            <w:shd w:val="clear" w:color="auto" w:fill="00ADEE"/>
            <w:vAlign w:val="bottom"/>
          </w:tcPr>
          <w:p w14:paraId="43B79304" w14:textId="4719E15C" w:rsidR="00502601" w:rsidRPr="00846B76" w:rsidRDefault="00502601" w:rsidP="00002C7A">
            <w:pPr>
              <w:spacing w:before="120" w:after="120"/>
              <w:rPr>
                <w:rFonts w:asciiTheme="majorHAnsi" w:hAnsiTheme="majorHAnsi"/>
                <w:b/>
              </w:rPr>
            </w:pPr>
            <w:bookmarkStart w:id="1" w:name="_Hlk529978828"/>
            <w:r>
              <w:rPr>
                <w:rFonts w:asciiTheme="majorHAnsi" w:hAnsiTheme="majorHAnsi"/>
                <w:b/>
                <w:color w:val="FFFFFF" w:themeColor="background1"/>
              </w:rPr>
              <w:t>Preferred Method of Contact</w:t>
            </w:r>
          </w:p>
        </w:tc>
      </w:tr>
    </w:tbl>
    <w:bookmarkEnd w:id="1"/>
    <w:p w14:paraId="64EAF943" w14:textId="5C39AA1C" w:rsidR="006541F9" w:rsidRPr="0006568A" w:rsidRDefault="007069F1" w:rsidP="006541F9">
      <w:sdt>
        <w:sdtPr>
          <w:id w:val="15403929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41F9">
            <w:rPr>
              <w:rFonts w:ascii="MS Gothic" w:eastAsia="MS Gothic" w:hAnsi="MS Gothic" w:hint="eastAsia"/>
            </w:rPr>
            <w:t>☐</w:t>
          </w:r>
        </w:sdtContent>
      </w:sdt>
      <w:r w:rsidR="006541F9">
        <w:rPr>
          <w:noProof/>
        </w:rPr>
        <w:t xml:space="preserve"> </w:t>
      </w:r>
      <w:r w:rsidR="004109A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98C7CC" wp14:editId="21416B05">
                <wp:simplePos x="0" y="0"/>
                <wp:positionH relativeFrom="column">
                  <wp:posOffset>3372485</wp:posOffset>
                </wp:positionH>
                <wp:positionV relativeFrom="paragraph">
                  <wp:posOffset>349695</wp:posOffset>
                </wp:positionV>
                <wp:extent cx="254132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1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F8C33E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5pt,27.55pt" to="465.6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" strokecolor="black [3213]" strokeweight=".5pt">
                <v:stroke joinstyle="miter"/>
              </v:line>
            </w:pict>
          </mc:Fallback>
        </mc:AlternateContent>
      </w:r>
      <w:r w:rsidR="006541F9">
        <w:rPr>
          <w:noProof/>
        </w:rPr>
        <w:t xml:space="preserve">Email  </w:t>
      </w:r>
      <w:sdt>
        <w:sdtPr>
          <w:id w:val="-20727993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11675">
            <w:rPr>
              <w:rFonts w:ascii="MS Gothic" w:eastAsia="MS Gothic" w:hAnsi="MS Gothic" w:hint="eastAsia"/>
            </w:rPr>
            <w:t>☐</w:t>
          </w:r>
        </w:sdtContent>
      </w:sdt>
      <w:r w:rsidR="006541F9">
        <w:t xml:space="preserve"> Phone</w:t>
      </w:r>
      <w:r w:rsidR="006541F9" w:rsidRPr="006541F9">
        <w:t xml:space="preserve"> </w:t>
      </w:r>
      <w:sdt>
        <w:sdtPr>
          <w:id w:val="-863116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41F9">
            <w:rPr>
              <w:rFonts w:ascii="MS Gothic" w:eastAsia="MS Gothic" w:hAnsi="MS Gothic" w:hint="eastAsia"/>
            </w:rPr>
            <w:t>☐</w:t>
          </w:r>
        </w:sdtContent>
      </w:sdt>
      <w:r w:rsidR="006541F9">
        <w:rPr>
          <w:noProof/>
        </w:rPr>
        <w:t xml:space="preserve"> </w:t>
      </w:r>
      <w:r w:rsidR="006541F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695B34" wp14:editId="55DCA7E4">
                <wp:simplePos x="0" y="0"/>
                <wp:positionH relativeFrom="column">
                  <wp:posOffset>3372485</wp:posOffset>
                </wp:positionH>
                <wp:positionV relativeFrom="paragraph">
                  <wp:posOffset>349695</wp:posOffset>
                </wp:positionV>
                <wp:extent cx="254132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13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27C23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5.55pt,27.55pt" to="465.6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r w:rsidR="006541F9">
        <w:rPr>
          <w:noProof/>
        </w:rPr>
        <w:t xml:space="preserve">Lettermail </w:t>
      </w:r>
      <w:r w:rsidR="003C3435">
        <w:rPr>
          <w:noProof/>
        </w:rPr>
        <w:t xml:space="preserve"> </w:t>
      </w:r>
      <w:r w:rsidR="006541F9">
        <w:rPr>
          <w:noProof/>
        </w:rPr>
        <w:t xml:space="preserve">  </w:t>
      </w:r>
      <w:sdt>
        <w:sdtPr>
          <w:id w:val="-2623063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541F9">
            <w:rPr>
              <w:rFonts w:ascii="MS Gothic" w:eastAsia="MS Gothic" w:hAnsi="MS Gothic" w:hint="eastAsia"/>
            </w:rPr>
            <w:t>☐</w:t>
          </w:r>
        </w:sdtContent>
      </w:sdt>
      <w:r w:rsidR="006541F9">
        <w:t xml:space="preserve"> Other:</w:t>
      </w:r>
    </w:p>
    <w:sectPr w:rsidR="006541F9" w:rsidRPr="0006568A" w:rsidSect="00FB30D0">
      <w:headerReference w:type="default" r:id="rId11"/>
      <w:footerReference w:type="default" r:id="rId12"/>
      <w:pgSz w:w="12240" w:h="15840"/>
      <w:pgMar w:top="1440" w:right="1440" w:bottom="2336" w:left="1440" w:header="360" w:footer="108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C5457F" w14:textId="77777777" w:rsidR="00D92BC8" w:rsidRDefault="00D92BC8" w:rsidP="000172E5">
      <w:pPr>
        <w:spacing w:after="0" w:line="240" w:lineRule="auto"/>
      </w:pPr>
      <w:r>
        <w:separator/>
      </w:r>
    </w:p>
  </w:endnote>
  <w:endnote w:type="continuationSeparator" w:id="0">
    <w:p w14:paraId="396E9917" w14:textId="77777777" w:rsidR="00D92BC8" w:rsidRDefault="00D92BC8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8A6DF60C-9A42-4C05-B223-DE48B7589CDB}"/>
    <w:embedBold r:id="rId2" w:fontKey="{C3037712-4837-4F2D-A4A4-30F4594FBF36}"/>
    <w:embedItalic r:id="rId3" w:fontKey="{4CC8E9BD-B123-4E6A-BA41-0E56F97B8C2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1F5A971D-9C7E-4C32-A923-9269AF2F8F90}"/>
    <w:embedBold r:id="rId5" w:fontKey="{39D6CEDC-1749-4100-A882-1ED08E0CEABD}"/>
    <w:embedItalic r:id="rId6" w:fontKey="{0807E72B-9907-4457-A7E9-E9C2A8345901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52437258-872C-46B6-8955-6DF16CFCDF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18510201-19CB-4E31-A140-AE49DC90502C}"/>
  </w:font>
  <w:font w:name="ZWAdobeF">
    <w:panose1 w:val="00000000000000000000"/>
    <w:charset w:val="00"/>
    <w:family w:val="auto"/>
    <w:pitch w:val="variable"/>
    <w:sig w:usb0="20002A87" w:usb1="00000000" w:usb2="00000000" w:usb3="00000000" w:csb0="000001FF" w:csb1="00000000"/>
    <w:embedRegular r:id="rId9" w:fontKey="{81BCD657-E1A9-46D7-93ED-53ED822032BA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782EB8CB-F09C-4795-80F3-1C4BEFAB52C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1" w:subsetted="1" w:fontKey="{B6858325-A381-45A1-9ABA-FEFFEDCF9E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8C217" w14:textId="72D21AE9" w:rsidR="007B3A94" w:rsidRPr="00502601" w:rsidRDefault="007B3A94" w:rsidP="00311D4F">
    <w:pPr>
      <w:pStyle w:val="NoSpacing"/>
      <w:rPr>
        <w:lang w:val="en-CA"/>
      </w:rPr>
    </w:pPr>
    <w:r>
      <w:rPr>
        <w:lang w:val="en-CA"/>
      </w:rPr>
      <w:t>Tri-Cities Pride Society acknowledge</w:t>
    </w:r>
    <w:r w:rsidR="00611675">
      <w:rPr>
        <w:lang w:val="en-CA"/>
      </w:rPr>
      <w:t>s</w:t>
    </w:r>
    <w:r>
      <w:rPr>
        <w:lang w:val="en-CA"/>
      </w:rPr>
      <w:t xml:space="preserve"> that it operates on the traditional and unceded territories of the Coast Salish First Nations Peoples. We are fortunate to live, work, and play on the unceded territories of the </w:t>
    </w:r>
    <w:proofErr w:type="spellStart"/>
    <w:r w:rsidRPr="00502601">
      <w:t>kʷikʷəƛ̓əm</w:t>
    </w:r>
    <w:proofErr w:type="spellEnd"/>
    <w:r>
      <w:rPr>
        <w:lang w:val="en-CA"/>
      </w:rPr>
      <w:t xml:space="preserve"> (</w:t>
    </w:r>
    <w:proofErr w:type="spellStart"/>
    <w:r>
      <w:rPr>
        <w:lang w:val="en-CA"/>
      </w:rPr>
      <w:t>Kwikwitlem</w:t>
    </w:r>
    <w:proofErr w:type="spellEnd"/>
    <w:r>
      <w:rPr>
        <w:lang w:val="en-CA"/>
      </w:rPr>
      <w:t xml:space="preserve">), </w:t>
    </w:r>
    <w:proofErr w:type="spellStart"/>
    <w:r w:rsidRPr="005A2631">
      <w:t>q̓íc̓əy</w:t>
    </w:r>
    <w:proofErr w:type="spellEnd"/>
    <w:r w:rsidRPr="005A2631">
      <w:t>̓ </w:t>
    </w:r>
    <w:r>
      <w:t>(</w:t>
    </w:r>
    <w:proofErr w:type="spellStart"/>
    <w:r>
      <w:rPr>
        <w:lang w:val="en-CA"/>
      </w:rPr>
      <w:t>Katzie</w:t>
    </w:r>
    <w:proofErr w:type="spellEnd"/>
    <w:r>
      <w:rPr>
        <w:lang w:val="en-CA"/>
      </w:rPr>
      <w:t xml:space="preserve">), </w:t>
    </w:r>
    <w:proofErr w:type="spellStart"/>
    <w:r w:rsidRPr="00C33268">
      <w:rPr>
        <w:lang w:val="en-CA"/>
      </w:rPr>
      <w:t>Qayqayt</w:t>
    </w:r>
    <w:proofErr w:type="spellEnd"/>
    <w:r>
      <w:rPr>
        <w:lang w:val="en-CA"/>
      </w:rPr>
      <w:t xml:space="preserve">, and </w:t>
    </w:r>
    <w:proofErr w:type="spellStart"/>
    <w:r w:rsidRPr="00502601">
      <w:t>Səl̓ílwətaʔ</w:t>
    </w:r>
    <w:proofErr w:type="spellEnd"/>
    <w:r w:rsidRPr="00502601">
      <w:t xml:space="preserve"> (</w:t>
    </w:r>
    <w:proofErr w:type="spellStart"/>
    <w:r w:rsidRPr="00502601">
      <w:t>Tsleil-Waututh</w:t>
    </w:r>
    <w:proofErr w:type="spellEnd"/>
    <w:r w:rsidRPr="00502601">
      <w:t>)</w:t>
    </w:r>
    <w:r>
      <w:t xml:space="preserve"> </w:t>
    </w:r>
    <w:r w:rsidR="00600570">
      <w:rPr>
        <w:lang w:val="en-CA"/>
      </w:rPr>
      <w:t>First Nations</w:t>
    </w:r>
    <w:r>
      <w:rPr>
        <w:lang w:val="en-CA"/>
      </w:rPr>
      <w:t xml:space="preserve">; these people continue to feel the costs of our occupation of their lands – we strive to fulfill the call of reconciliation as exemplified within the report of the </w:t>
    </w:r>
    <w:r>
      <w:rPr>
        <w:i/>
        <w:lang w:val="en-CA"/>
      </w:rPr>
      <w:t>Truth &amp; Reconciliation Commission</w:t>
    </w:r>
    <w:r>
      <w:rPr>
        <w:lang w:val="en-CA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DA74B" w14:textId="77777777" w:rsidR="00D92BC8" w:rsidRDefault="00D92BC8" w:rsidP="000172E5">
      <w:pPr>
        <w:spacing w:after="0" w:line="240" w:lineRule="auto"/>
      </w:pPr>
      <w:r>
        <w:separator/>
      </w:r>
    </w:p>
  </w:footnote>
  <w:footnote w:type="continuationSeparator" w:id="0">
    <w:p w14:paraId="16914F30" w14:textId="77777777" w:rsidR="00D92BC8" w:rsidRDefault="00D92BC8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3686"/>
      <w:gridCol w:w="5674"/>
    </w:tblGrid>
    <w:tr w:rsidR="007B3A94" w:rsidRPr="00B337A2" w14:paraId="2B0728FF" w14:textId="77777777" w:rsidTr="00C633D7">
      <w:trPr>
        <w:trHeight w:val="990"/>
      </w:trPr>
      <w:tc>
        <w:tcPr>
          <w:tcW w:w="3686" w:type="dxa"/>
          <w:vAlign w:val="center"/>
        </w:tcPr>
        <w:p w14:paraId="5337DA47" w14:textId="1805BDB0" w:rsidR="007B3A94" w:rsidRPr="00D90AE2" w:rsidRDefault="00D90AE2" w:rsidP="00C633D7">
          <w:pPr>
            <w:tabs>
              <w:tab w:val="center" w:pos="4680"/>
              <w:tab w:val="right" w:pos="9360"/>
            </w:tabs>
            <w:spacing w:before="0" w:after="0"/>
            <w:ind w:left="-108"/>
            <w:jc w:val="center"/>
            <w:rPr>
              <w:rFonts w:ascii="Corbel" w:eastAsia="Calibri" w:hAnsi="Corbel" w:cs="Times New Roman"/>
              <w:b/>
              <w:noProof/>
              <w:color w:val="00B0F0"/>
              <w:sz w:val="44"/>
              <w:szCs w:val="24"/>
            </w:rPr>
          </w:pPr>
          <w:r w:rsidRPr="00D90AE2">
            <w:rPr>
              <w:rFonts w:ascii="Corbel" w:eastAsia="Calibri" w:hAnsi="Corbel" w:cs="Times New Roman"/>
              <w:b/>
              <w:noProof/>
              <w:color w:val="00B0F0"/>
              <w:sz w:val="44"/>
              <w:szCs w:val="24"/>
            </w:rPr>
            <w:t>Membership Form</w:t>
          </w:r>
        </w:p>
      </w:tc>
      <w:tc>
        <w:tcPr>
          <w:tcW w:w="5674" w:type="dxa"/>
          <w:vAlign w:val="center"/>
        </w:tcPr>
        <w:p w14:paraId="20BDC3A4" w14:textId="190D0C1B" w:rsidR="007B3A94" w:rsidRPr="00B337A2" w:rsidRDefault="007B3A94" w:rsidP="00B337A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731F1C"/>
              <w:sz w:val="44"/>
              <w:szCs w:val="24"/>
            </w:rPr>
            <w:drawing>
              <wp:inline distT="0" distB="0" distL="0" distR="0" wp14:anchorId="24962B9F" wp14:editId="355F0426">
                <wp:extent cx="3369127" cy="1246505"/>
                <wp:effectExtent l="0" t="0" r="0" b="0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tri-cities-pride-society-header-logo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2148" cy="126612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CBC7DE0" w14:textId="77777777" w:rsidR="007B3A94" w:rsidRPr="00311D4F" w:rsidRDefault="007B3A94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066B05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2E8C7A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C2DFDE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D2BE65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7A0A5D18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49E8B93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3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7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9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7"/>
  </w:num>
  <w:num w:numId="2">
    <w:abstractNumId w:val="13"/>
  </w:num>
  <w:num w:numId="3">
    <w:abstractNumId w:val="21"/>
  </w:num>
  <w:num w:numId="4">
    <w:abstractNumId w:val="18"/>
  </w:num>
  <w:num w:numId="5">
    <w:abstractNumId w:val="19"/>
  </w:num>
  <w:num w:numId="6">
    <w:abstractNumId w:val="25"/>
  </w:num>
  <w:num w:numId="7">
    <w:abstractNumId w:val="12"/>
  </w:num>
  <w:num w:numId="8">
    <w:abstractNumId w:val="16"/>
  </w:num>
  <w:num w:numId="9">
    <w:abstractNumId w:val="23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5"/>
  </w:num>
  <w:num w:numId="15">
    <w:abstractNumId w:val="14"/>
  </w:num>
  <w:num w:numId="16">
    <w:abstractNumId w:val="22"/>
  </w:num>
  <w:num w:numId="17">
    <w:abstractNumId w:val="9"/>
  </w:num>
  <w:num w:numId="18">
    <w:abstractNumId w:val="27"/>
  </w:num>
  <w:num w:numId="19">
    <w:abstractNumId w:val="24"/>
  </w:num>
  <w:num w:numId="20">
    <w:abstractNumId w:val="20"/>
  </w:num>
  <w:num w:numId="21">
    <w:abstractNumId w:val="26"/>
  </w:num>
  <w:num w:numId="22">
    <w:abstractNumId w:val="10"/>
  </w:num>
  <w:num w:numId="23">
    <w:abstractNumId w:val="5"/>
  </w:num>
  <w:num w:numId="24">
    <w:abstractNumId w:val="4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3D7"/>
    <w:rsid w:val="00002C7A"/>
    <w:rsid w:val="000172E5"/>
    <w:rsid w:val="0003690B"/>
    <w:rsid w:val="00052382"/>
    <w:rsid w:val="0006568A"/>
    <w:rsid w:val="00076F0F"/>
    <w:rsid w:val="00084253"/>
    <w:rsid w:val="000D1F49"/>
    <w:rsid w:val="001658EB"/>
    <w:rsid w:val="001727CA"/>
    <w:rsid w:val="001E69CF"/>
    <w:rsid w:val="00207FB9"/>
    <w:rsid w:val="00280812"/>
    <w:rsid w:val="002A1C3D"/>
    <w:rsid w:val="002C56E6"/>
    <w:rsid w:val="00311D4F"/>
    <w:rsid w:val="00344849"/>
    <w:rsid w:val="00361E11"/>
    <w:rsid w:val="003730EC"/>
    <w:rsid w:val="003A0DAE"/>
    <w:rsid w:val="003C3435"/>
    <w:rsid w:val="003F0847"/>
    <w:rsid w:val="0040090B"/>
    <w:rsid w:val="0040530D"/>
    <w:rsid w:val="004109A3"/>
    <w:rsid w:val="0046302A"/>
    <w:rsid w:val="00486D6D"/>
    <w:rsid w:val="00487D2D"/>
    <w:rsid w:val="00491F86"/>
    <w:rsid w:val="004B5264"/>
    <w:rsid w:val="004D5D62"/>
    <w:rsid w:val="00502601"/>
    <w:rsid w:val="005112D0"/>
    <w:rsid w:val="00577E06"/>
    <w:rsid w:val="00583334"/>
    <w:rsid w:val="00592235"/>
    <w:rsid w:val="005A2631"/>
    <w:rsid w:val="005A3BF7"/>
    <w:rsid w:val="005D0C06"/>
    <w:rsid w:val="005F2035"/>
    <w:rsid w:val="005F7990"/>
    <w:rsid w:val="00600570"/>
    <w:rsid w:val="00611675"/>
    <w:rsid w:val="006145D8"/>
    <w:rsid w:val="0063739C"/>
    <w:rsid w:val="006541F9"/>
    <w:rsid w:val="00696054"/>
    <w:rsid w:val="00705588"/>
    <w:rsid w:val="007068A5"/>
    <w:rsid w:val="007069F1"/>
    <w:rsid w:val="007147D7"/>
    <w:rsid w:val="0074623B"/>
    <w:rsid w:val="00770F25"/>
    <w:rsid w:val="007A35A8"/>
    <w:rsid w:val="007B0A85"/>
    <w:rsid w:val="007B3A94"/>
    <w:rsid w:val="007C0817"/>
    <w:rsid w:val="007C6A52"/>
    <w:rsid w:val="0082043E"/>
    <w:rsid w:val="0083639C"/>
    <w:rsid w:val="00846B76"/>
    <w:rsid w:val="008C086C"/>
    <w:rsid w:val="008C3C22"/>
    <w:rsid w:val="008E203A"/>
    <w:rsid w:val="008E3971"/>
    <w:rsid w:val="0091229C"/>
    <w:rsid w:val="00940E73"/>
    <w:rsid w:val="0098597D"/>
    <w:rsid w:val="0098777F"/>
    <w:rsid w:val="009F619A"/>
    <w:rsid w:val="009F6DDE"/>
    <w:rsid w:val="00A059C1"/>
    <w:rsid w:val="00A370A8"/>
    <w:rsid w:val="00A840BB"/>
    <w:rsid w:val="00AF31F7"/>
    <w:rsid w:val="00B133C3"/>
    <w:rsid w:val="00B337A2"/>
    <w:rsid w:val="00BB17D6"/>
    <w:rsid w:val="00BD278A"/>
    <w:rsid w:val="00BD4753"/>
    <w:rsid w:val="00BD5CB1"/>
    <w:rsid w:val="00BE62EE"/>
    <w:rsid w:val="00C003BA"/>
    <w:rsid w:val="00C0247C"/>
    <w:rsid w:val="00C33268"/>
    <w:rsid w:val="00C45034"/>
    <w:rsid w:val="00C4602F"/>
    <w:rsid w:val="00C46878"/>
    <w:rsid w:val="00C6231D"/>
    <w:rsid w:val="00C633D7"/>
    <w:rsid w:val="00CB4A51"/>
    <w:rsid w:val="00CD4532"/>
    <w:rsid w:val="00CD47B0"/>
    <w:rsid w:val="00CE6104"/>
    <w:rsid w:val="00CE7918"/>
    <w:rsid w:val="00CF37D6"/>
    <w:rsid w:val="00D02D2F"/>
    <w:rsid w:val="00D16163"/>
    <w:rsid w:val="00D1683B"/>
    <w:rsid w:val="00D55012"/>
    <w:rsid w:val="00D90AE2"/>
    <w:rsid w:val="00D92BC8"/>
    <w:rsid w:val="00D95D87"/>
    <w:rsid w:val="00DB3FAD"/>
    <w:rsid w:val="00E03BB8"/>
    <w:rsid w:val="00E12101"/>
    <w:rsid w:val="00E47F5E"/>
    <w:rsid w:val="00E61C09"/>
    <w:rsid w:val="00E67F8E"/>
    <w:rsid w:val="00EB3B58"/>
    <w:rsid w:val="00EC6B38"/>
    <w:rsid w:val="00EC7359"/>
    <w:rsid w:val="00EE3054"/>
    <w:rsid w:val="00F00606"/>
    <w:rsid w:val="00F01256"/>
    <w:rsid w:val="00FB13CA"/>
    <w:rsid w:val="00FB30D0"/>
    <w:rsid w:val="00FC15D1"/>
    <w:rsid w:val="00FC7475"/>
    <w:rsid w:val="00FE78A0"/>
    <w:rsid w:val="00FF7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4C9A47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1F8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F86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91F86"/>
  </w:style>
  <w:style w:type="paragraph" w:styleId="BlockText">
    <w:name w:val="Block Text"/>
    <w:basedOn w:val="Normal"/>
    <w:uiPriority w:val="99"/>
    <w:semiHidden/>
    <w:unhideWhenUsed/>
    <w:rsid w:val="00491F86"/>
    <w:pPr>
      <w:pBdr>
        <w:top w:val="single" w:sz="2" w:space="10" w:color="155078" w:themeColor="accent1" w:shadow="1" w:frame="1"/>
        <w:left w:val="single" w:sz="2" w:space="10" w:color="155078" w:themeColor="accent1" w:shadow="1" w:frame="1"/>
        <w:bottom w:val="single" w:sz="2" w:space="10" w:color="155078" w:themeColor="accent1" w:shadow="1" w:frame="1"/>
        <w:right w:val="single" w:sz="2" w:space="10" w:color="155078" w:themeColor="accent1" w:shadow="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491F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semiHidden/>
    <w:rsid w:val="00491F86"/>
  </w:style>
  <w:style w:type="paragraph" w:styleId="BodyText2">
    <w:name w:val="Body Text 2"/>
    <w:basedOn w:val="Normal"/>
    <w:link w:val="BodyText2Char"/>
    <w:uiPriority w:val="99"/>
    <w:semiHidden/>
    <w:unhideWhenUsed/>
    <w:rsid w:val="00491F8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91F86"/>
  </w:style>
  <w:style w:type="paragraph" w:styleId="BodyText3">
    <w:name w:val="Body Text 3"/>
    <w:basedOn w:val="Normal"/>
    <w:link w:val="BodyText3Char"/>
    <w:uiPriority w:val="99"/>
    <w:semiHidden/>
    <w:unhideWhenUsed/>
    <w:rsid w:val="00491F8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91F86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91F86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91F86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91F86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91F86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91F86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91F86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91F86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91F86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91F86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91F86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91F86"/>
    <w:pPr>
      <w:spacing w:before="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491F86"/>
    <w:pPr>
      <w:spacing w:before="0"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91F86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491F86"/>
  </w:style>
  <w:style w:type="character" w:customStyle="1" w:styleId="DateChar">
    <w:name w:val="Date Char"/>
    <w:basedOn w:val="DefaultParagraphFont"/>
    <w:link w:val="Date"/>
    <w:uiPriority w:val="99"/>
    <w:semiHidden/>
    <w:rsid w:val="00491F86"/>
  </w:style>
  <w:style w:type="paragraph" w:styleId="DocumentMap">
    <w:name w:val="Document Map"/>
    <w:basedOn w:val="Normal"/>
    <w:link w:val="DocumentMapChar"/>
    <w:uiPriority w:val="99"/>
    <w:semiHidden/>
    <w:unhideWhenUsed/>
    <w:rsid w:val="00491F86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91F86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91F86"/>
    <w:pPr>
      <w:spacing w:before="0"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91F86"/>
  </w:style>
  <w:style w:type="paragraph" w:styleId="EndnoteText">
    <w:name w:val="endnote text"/>
    <w:basedOn w:val="Normal"/>
    <w:link w:val="EndnoteTextChar"/>
    <w:uiPriority w:val="99"/>
    <w:semiHidden/>
    <w:unhideWhenUsed/>
    <w:rsid w:val="00491F86"/>
    <w:pPr>
      <w:spacing w:before="0"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91F86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91F86"/>
    <w:pPr>
      <w:framePr w:w="7920" w:h="1980" w:hRule="exact" w:hSpace="180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491F86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91F86"/>
    <w:pPr>
      <w:spacing w:before="0"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91F86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91F86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91F86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91F86"/>
    <w:pPr>
      <w:spacing w:before="0" w:after="0" w:line="240" w:lineRule="auto"/>
      <w:ind w:left="2520" w:hanging="280"/>
    </w:pPr>
  </w:style>
  <w:style w:type="paragraph" w:styleId="IndexHeading">
    <w:name w:val="index heading"/>
    <w:basedOn w:val="Normal"/>
    <w:next w:val="Index1"/>
    <w:uiPriority w:val="99"/>
    <w:semiHidden/>
    <w:rsid w:val="00491F86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491F86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91F86"/>
    <w:rPr>
      <w:i/>
      <w:iCs/>
      <w:color w:val="155078" w:themeColor="accent1"/>
    </w:rPr>
  </w:style>
  <w:style w:type="paragraph" w:styleId="List">
    <w:name w:val="List"/>
    <w:basedOn w:val="Normal"/>
    <w:uiPriority w:val="99"/>
    <w:semiHidden/>
    <w:unhideWhenUsed/>
    <w:rsid w:val="00491F86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491F86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491F86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491F86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491F86"/>
    <w:pPr>
      <w:ind w:left="1415" w:hanging="283"/>
      <w:contextualSpacing/>
    </w:pPr>
  </w:style>
  <w:style w:type="paragraph" w:styleId="ListBullet3">
    <w:name w:val="List Bullet 3"/>
    <w:basedOn w:val="Normal"/>
    <w:uiPriority w:val="99"/>
    <w:semiHidden/>
    <w:unhideWhenUsed/>
    <w:rsid w:val="00491F86"/>
    <w:pPr>
      <w:numPr>
        <w:numId w:val="2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91F86"/>
    <w:pPr>
      <w:numPr>
        <w:numId w:val="2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91F86"/>
    <w:pPr>
      <w:numPr>
        <w:numId w:val="2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91F86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91F86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91F86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91F86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91F86"/>
    <w:pPr>
      <w:spacing w:after="120"/>
      <w:ind w:left="1415"/>
      <w:contextualSpacing/>
    </w:pPr>
  </w:style>
  <w:style w:type="paragraph" w:styleId="ListNumber3">
    <w:name w:val="List Number 3"/>
    <w:basedOn w:val="Normal"/>
    <w:uiPriority w:val="99"/>
    <w:semiHidden/>
    <w:unhideWhenUsed/>
    <w:rsid w:val="00491F86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91F86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91F86"/>
    <w:pPr>
      <w:numPr>
        <w:numId w:val="28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91F86"/>
    <w:pPr>
      <w:ind w:left="720"/>
      <w:contextualSpacing/>
    </w:p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91F8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91F86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91F86"/>
    <w:pPr>
      <w:spacing w:before="0"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91F86"/>
  </w:style>
  <w:style w:type="paragraph" w:styleId="PlainText">
    <w:name w:val="Plain Text"/>
    <w:basedOn w:val="Normal"/>
    <w:link w:val="PlainTextChar"/>
    <w:uiPriority w:val="99"/>
    <w:semiHidden/>
    <w:unhideWhenUsed/>
    <w:rsid w:val="00491F86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91F86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rsid w:val="00491F86"/>
    <w:pPr>
      <w:spacing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91F86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491F86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91F86"/>
  </w:style>
  <w:style w:type="paragraph" w:styleId="Signature">
    <w:name w:val="Signature"/>
    <w:basedOn w:val="Normal"/>
    <w:link w:val="SignatureChar"/>
    <w:uiPriority w:val="99"/>
    <w:semiHidden/>
    <w:rsid w:val="00491F86"/>
    <w:pPr>
      <w:spacing w:before="0"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91F86"/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491F8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91F86"/>
    <w:rPr>
      <w:rFonts w:eastAsiaTheme="minorEastAsia"/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91F86"/>
    <w:pPr>
      <w:spacing w:after="0"/>
      <w:ind w:left="280" w:hanging="280"/>
    </w:pPr>
  </w:style>
  <w:style w:type="paragraph" w:styleId="TOAHeading">
    <w:name w:val="toa heading"/>
    <w:basedOn w:val="Normal"/>
    <w:next w:val="Normal"/>
    <w:uiPriority w:val="99"/>
    <w:semiHidden/>
    <w:rsid w:val="00491F8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4">
    <w:name w:val="toc 4"/>
    <w:basedOn w:val="Normal"/>
    <w:next w:val="Normal"/>
    <w:autoRedefine/>
    <w:uiPriority w:val="39"/>
    <w:semiHidden/>
    <w:rsid w:val="00491F86"/>
    <w:pPr>
      <w:spacing w:after="100"/>
      <w:ind w:left="840"/>
    </w:pPr>
  </w:style>
  <w:style w:type="paragraph" w:styleId="TOC5">
    <w:name w:val="toc 5"/>
    <w:basedOn w:val="Normal"/>
    <w:next w:val="Normal"/>
    <w:autoRedefine/>
    <w:uiPriority w:val="39"/>
    <w:semiHidden/>
    <w:rsid w:val="00491F86"/>
    <w:pPr>
      <w:spacing w:after="100"/>
      <w:ind w:left="1120"/>
    </w:pPr>
  </w:style>
  <w:style w:type="paragraph" w:styleId="TOC6">
    <w:name w:val="toc 6"/>
    <w:basedOn w:val="Normal"/>
    <w:next w:val="Normal"/>
    <w:autoRedefine/>
    <w:uiPriority w:val="39"/>
    <w:semiHidden/>
    <w:rsid w:val="00491F86"/>
    <w:pPr>
      <w:spacing w:after="100"/>
      <w:ind w:left="1400"/>
    </w:pPr>
  </w:style>
  <w:style w:type="paragraph" w:styleId="TOC7">
    <w:name w:val="toc 7"/>
    <w:basedOn w:val="Normal"/>
    <w:next w:val="Normal"/>
    <w:autoRedefine/>
    <w:uiPriority w:val="39"/>
    <w:semiHidden/>
    <w:rsid w:val="00491F86"/>
    <w:pPr>
      <w:spacing w:after="100"/>
      <w:ind w:left="1680"/>
    </w:pPr>
  </w:style>
  <w:style w:type="paragraph" w:styleId="TOC8">
    <w:name w:val="toc 8"/>
    <w:basedOn w:val="Normal"/>
    <w:next w:val="Normal"/>
    <w:autoRedefine/>
    <w:uiPriority w:val="39"/>
    <w:semiHidden/>
    <w:rsid w:val="00491F86"/>
    <w:pPr>
      <w:spacing w:after="100"/>
      <w:ind w:left="1960"/>
    </w:pPr>
  </w:style>
  <w:style w:type="paragraph" w:styleId="TOC9">
    <w:name w:val="toc 9"/>
    <w:basedOn w:val="Normal"/>
    <w:next w:val="Normal"/>
    <w:autoRedefine/>
    <w:uiPriority w:val="39"/>
    <w:semiHidden/>
    <w:rsid w:val="00491F86"/>
    <w:pPr>
      <w:spacing w:after="100"/>
      <w:ind w:left="2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ett\AppData\Roaming\Microsoft\Templates\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purl.org/dc/terms/"/>
    <ds:schemaRef ds:uri="http://schemas.openxmlformats.org/package/2006/metadata/core-properties"/>
    <ds:schemaRef ds:uri="6dc4bcd6-49db-4c07-9060-8acfc67cef9f"/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schemas.microsoft.com/office/2006/metadata/properties"/>
    <ds:schemaRef ds:uri="http://schemas.microsoft.com/sharepoint/v3"/>
    <ds:schemaRef ds:uri="http://www.w3.org/XML/1998/namespace"/>
    <ds:schemaRef ds:uri="http://purl.org/dc/dcmitype/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0172AC3F-740D-4A7A-BFD4-57F99D6D6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103</Words>
  <Characters>527</Characters>
  <Application>Microsoft Office Word</Application>
  <DocSecurity>0</DocSecurity>
  <Lines>32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2018-11-15T23:09:00Z</dcterms:created>
  <dcterms:modified xsi:type="dcterms:W3CDTF">2018-11-15T23:09:00Z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